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DCF20" w14:textId="717E7EA7" w:rsidR="005940E5" w:rsidRPr="00ED5E49" w:rsidRDefault="00406C58">
      <w:pPr>
        <w:rPr>
          <w:rFonts w:ascii="Calibri Light" w:hAnsi="Calibri Light" w:cs="Calibri Light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u-HU" w:eastAsia="hu-HU"/>
        </w:rPr>
        <w:drawing>
          <wp:anchor distT="0" distB="0" distL="114300" distR="114300" simplePos="0" relativeHeight="251668480" behindDoc="0" locked="0" layoutInCell="1" allowOverlap="1" wp14:anchorId="2DD8A2CD" wp14:editId="1A0C08DF">
            <wp:simplePos x="0" y="0"/>
            <wp:positionH relativeFrom="column">
              <wp:posOffset>3940387</wp:posOffset>
            </wp:positionH>
            <wp:positionV relativeFrom="paragraph">
              <wp:posOffset>688975</wp:posOffset>
            </wp:positionV>
            <wp:extent cx="2988733" cy="2988733"/>
            <wp:effectExtent l="0" t="0" r="2540" b="254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udy_owl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33" cy="2988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33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E6E8B" wp14:editId="20E99492">
                <wp:simplePos x="0" y="0"/>
                <wp:positionH relativeFrom="margin">
                  <wp:posOffset>173355</wp:posOffset>
                </wp:positionH>
                <wp:positionV relativeFrom="margin">
                  <wp:posOffset>-13335</wp:posOffset>
                </wp:positionV>
                <wp:extent cx="3305175" cy="5256000"/>
                <wp:effectExtent l="0" t="0" r="9525" b="1905"/>
                <wp:wrapSquare wrapText="bothSides"/>
                <wp:docPr id="1" name="Nyíl: Le 1" descr="Lefelé mutató barnás dekoratív nyíl" title="Nyí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5256000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0693A" w14:textId="77777777" w:rsidR="00E94C13" w:rsidRPr="00ED5E49" w:rsidRDefault="00E94C13" w:rsidP="00E94C13">
                            <w:pPr>
                              <w:pStyle w:val="Dtum"/>
                              <w:rPr>
                                <w:rFonts w:ascii="Calibri Light" w:hAnsi="Calibri Light" w:cs="Calibri Light"/>
                                <w:b/>
                                <w:sz w:val="36"/>
                              </w:rPr>
                            </w:pPr>
                            <w:r w:rsidRPr="00ED5E49">
                              <w:rPr>
                                <w:rFonts w:ascii="Calibri Light" w:hAnsi="Calibri Light" w:cs="Calibri Light"/>
                                <w:b/>
                                <w:sz w:val="36"/>
                              </w:rPr>
                              <w:t>INGYENES</w:t>
                            </w:r>
                          </w:p>
                          <w:p w14:paraId="4F49A829" w14:textId="77777777" w:rsidR="00E94C13" w:rsidRPr="00ED5E49" w:rsidRDefault="00E94C13" w:rsidP="00E94C13">
                            <w:pPr>
                              <w:pStyle w:val="Dtum"/>
                              <w:rPr>
                                <w:rFonts w:ascii="Calibri Light" w:hAnsi="Calibri Light" w:cs="Calibri Light"/>
                                <w:b/>
                                <w:sz w:val="36"/>
                              </w:rPr>
                            </w:pPr>
                            <w:r w:rsidRPr="00ED5E49">
                              <w:rPr>
                                <w:rFonts w:ascii="Calibri Light" w:hAnsi="Calibri Light" w:cs="Calibri Light"/>
                                <w:b/>
                                <w:sz w:val="36"/>
                              </w:rPr>
                              <w:t>ONLINE</w:t>
                            </w:r>
                          </w:p>
                          <w:p w14:paraId="58F911F6" w14:textId="77777777" w:rsidR="00873417" w:rsidRPr="00ED5E49" w:rsidRDefault="00873417" w:rsidP="00873417">
                            <w:pPr>
                              <w:jc w:val="center"/>
                              <w:rPr>
                                <w:rFonts w:ascii="Calibri Light" w:hAnsi="Calibri Light" w:cs="Calibri Light"/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ED5E49">
                              <w:rPr>
                                <w:rFonts w:ascii="Calibri Light" w:hAnsi="Calibri Light" w:cs="Calibri Light"/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hu"/>
                              </w:rPr>
                              <w:t>-------------------------------------</w:t>
                            </w:r>
                          </w:p>
                          <w:p w14:paraId="53251FC8" w14:textId="77777777" w:rsidR="004D4A23" w:rsidRDefault="00E94C13" w:rsidP="0016282D">
                            <w:pPr>
                              <w:pStyle w:val="Cm"/>
                              <w:rPr>
                                <w:rFonts w:ascii="Calibri Light" w:hAnsi="Calibri Light" w:cs="Calibri Light"/>
                                <w:sz w:val="80"/>
                                <w:szCs w:val="80"/>
                              </w:rPr>
                            </w:pPr>
                            <w:r w:rsidRPr="00ED5E49">
                              <w:rPr>
                                <w:rFonts w:ascii="Calibri Light" w:hAnsi="Calibri Light" w:cs="Calibri Light"/>
                                <w:sz w:val="80"/>
                                <w:szCs w:val="80"/>
                              </w:rPr>
                              <w:t>TDK Tréning</w:t>
                            </w:r>
                          </w:p>
                          <w:p w14:paraId="3A47A6D9" w14:textId="5D8B966A" w:rsidR="00873417" w:rsidRPr="004D4A23" w:rsidRDefault="004D4A23" w:rsidP="0016282D">
                            <w:pPr>
                              <w:pStyle w:val="Cm"/>
                              <w:rPr>
                                <w:rFonts w:ascii="Calibri Light" w:hAnsi="Calibri Light" w:cs="Calibri Light"/>
                                <w:sz w:val="52"/>
                                <w:szCs w:val="80"/>
                              </w:rPr>
                            </w:pPr>
                            <w:r w:rsidRPr="004D4A23">
                              <w:rPr>
                                <w:rFonts w:ascii="Calibri Light" w:hAnsi="Calibri Light" w:cs="Calibri Light"/>
                                <w:sz w:val="52"/>
                                <w:szCs w:val="80"/>
                              </w:rPr>
                              <w:t>Tavaszi modul</w:t>
                            </w:r>
                          </w:p>
                          <w:p w14:paraId="672A6659" w14:textId="77777777" w:rsidR="00873417" w:rsidRPr="00ED5E49" w:rsidRDefault="00873417" w:rsidP="00873417">
                            <w:pPr>
                              <w:jc w:val="center"/>
                              <w:rPr>
                                <w:rFonts w:ascii="Calibri Light" w:eastAsia="Candara" w:hAnsi="Calibri Light" w:cs="Calibri Light"/>
                                <w:b/>
                                <w:caps/>
                                <w:color w:val="FFFFFF" w:themeColor="background1"/>
                                <w:sz w:val="2"/>
                                <w:szCs w:val="64"/>
                              </w:rPr>
                            </w:pPr>
                          </w:p>
                          <w:p w14:paraId="41018ABC" w14:textId="6270A7BD" w:rsidR="00E94C13" w:rsidRPr="004D4A23" w:rsidRDefault="00E94C13" w:rsidP="0016282D">
                            <w:pPr>
                              <w:pStyle w:val="Alcm"/>
                              <w:rPr>
                                <w:rFonts w:ascii="Calibri Light" w:hAnsi="Calibri Light" w:cs="Calibri Light"/>
                                <w:sz w:val="44"/>
                              </w:rPr>
                            </w:pPr>
                            <w:r w:rsidRPr="004D4A23">
                              <w:rPr>
                                <w:rFonts w:ascii="Calibri Light" w:hAnsi="Calibri Light" w:cs="Calibri Light"/>
                                <w:sz w:val="44"/>
                              </w:rPr>
                              <w:t xml:space="preserve">nem csak </w:t>
                            </w:r>
                          </w:p>
                          <w:p w14:paraId="268ECD5A" w14:textId="42D27D98" w:rsidR="00873417" w:rsidRPr="004D4A23" w:rsidRDefault="00E94C13" w:rsidP="0016282D">
                            <w:pPr>
                              <w:pStyle w:val="Alcm"/>
                              <w:rPr>
                                <w:rFonts w:ascii="Calibri Light" w:hAnsi="Calibri Light" w:cs="Calibri Light"/>
                                <w:sz w:val="44"/>
                              </w:rPr>
                            </w:pPr>
                            <w:r w:rsidRPr="004D4A23">
                              <w:rPr>
                                <w:rFonts w:ascii="Calibri Light" w:hAnsi="Calibri Light" w:cs="Calibri Light"/>
                                <w:sz w:val="44"/>
                              </w:rPr>
                              <w:t>TDK-zóknak</w:t>
                            </w:r>
                          </w:p>
                          <w:p w14:paraId="4BC5A935" w14:textId="77777777" w:rsidR="00374F5F" w:rsidRPr="00ED5E49" w:rsidRDefault="00374F5F" w:rsidP="00374F5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ED5E49">
                              <w:rPr>
                                <w:rFonts w:ascii="Calibri Light" w:hAnsi="Calibri Light" w:cs="Calibri Light"/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hu"/>
                              </w:rPr>
                              <w:t>-------------------------------------</w:t>
                            </w:r>
                          </w:p>
                          <w:p w14:paraId="7DC7DF85" w14:textId="1B3DA58A" w:rsidR="00873417" w:rsidRPr="00ED5E49" w:rsidRDefault="004D4A23" w:rsidP="00E94C13">
                            <w:pPr>
                              <w:pStyle w:val="Dtum"/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>2022. február 16-tól</w:t>
                            </w:r>
                          </w:p>
                          <w:p w14:paraId="0A37501D" w14:textId="77777777" w:rsidR="00873417" w:rsidRPr="00ED5E49" w:rsidRDefault="00873417" w:rsidP="0016282D">
                            <w:pPr>
                              <w:pStyle w:val="Helyszn"/>
                              <w:rPr>
                                <w:rFonts w:ascii="Calibri Light" w:hAnsi="Calibri Light" w:cs="Calibri Light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57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6E8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yíl: Le 1" o:spid="_x0000_s1026" type="#_x0000_t67" alt="Cím: Nyíl – leírás: Lefelé mutató barnás dekoratív nyíl" style="position:absolute;left:0;text-align:left;margin-left:13.65pt;margin-top:-1.05pt;width:260.25pt;height:413.8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" adj="19660,0" fillcolor="#a50021 [3204]" stroked="f" strokeweight="1.25pt">
                <v:textbox inset=",16mm">
                  <w:txbxContent>
                    <w:p w14:paraId="45C0693A" w14:textId="77777777" w:rsidR="00E94C13" w:rsidRPr="00ED5E49" w:rsidRDefault="00E94C13" w:rsidP="00E94C13">
                      <w:pPr>
                        <w:pStyle w:val="Dtum"/>
                        <w:rPr>
                          <w:rFonts w:ascii="Calibri Light" w:hAnsi="Calibri Light" w:cs="Calibri Light"/>
                          <w:b/>
                          <w:sz w:val="36"/>
                        </w:rPr>
                      </w:pPr>
                      <w:r w:rsidRPr="00ED5E49">
                        <w:rPr>
                          <w:rFonts w:ascii="Calibri Light" w:hAnsi="Calibri Light" w:cs="Calibri Light"/>
                          <w:b/>
                          <w:sz w:val="36"/>
                        </w:rPr>
                        <w:t>INGYENES</w:t>
                      </w:r>
                    </w:p>
                    <w:p w14:paraId="4F49A829" w14:textId="77777777" w:rsidR="00E94C13" w:rsidRPr="00ED5E49" w:rsidRDefault="00E94C13" w:rsidP="00E94C13">
                      <w:pPr>
                        <w:pStyle w:val="Dtum"/>
                        <w:rPr>
                          <w:rFonts w:ascii="Calibri Light" w:hAnsi="Calibri Light" w:cs="Calibri Light"/>
                          <w:b/>
                          <w:sz w:val="36"/>
                        </w:rPr>
                      </w:pPr>
                      <w:r w:rsidRPr="00ED5E49">
                        <w:rPr>
                          <w:rFonts w:ascii="Calibri Light" w:hAnsi="Calibri Light" w:cs="Calibri Light"/>
                          <w:b/>
                          <w:sz w:val="36"/>
                        </w:rPr>
                        <w:t>ONLINE</w:t>
                      </w:r>
                    </w:p>
                    <w:p w14:paraId="58F911F6" w14:textId="77777777" w:rsidR="00873417" w:rsidRPr="00ED5E49" w:rsidRDefault="00873417" w:rsidP="00873417">
                      <w:pPr>
                        <w:jc w:val="center"/>
                        <w:rPr>
                          <w:rFonts w:ascii="Calibri Light" w:hAnsi="Calibri Light" w:cs="Calibri Light"/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ED5E49">
                        <w:rPr>
                          <w:rFonts w:ascii="Calibri Light" w:hAnsi="Calibri Light" w:cs="Calibri Light"/>
                          <w:color w:val="FFFFFF" w:themeColor="background1"/>
                          <w:spacing w:val="30"/>
                          <w:sz w:val="28"/>
                          <w:szCs w:val="28"/>
                          <w:lang w:bidi="hu"/>
                        </w:rPr>
                        <w:t>-------------------------------------</w:t>
                      </w:r>
                    </w:p>
                    <w:p w14:paraId="53251FC8" w14:textId="77777777" w:rsidR="004D4A23" w:rsidRDefault="00E94C13" w:rsidP="0016282D">
                      <w:pPr>
                        <w:pStyle w:val="Cm"/>
                        <w:rPr>
                          <w:rFonts w:ascii="Calibri Light" w:hAnsi="Calibri Light" w:cs="Calibri Light"/>
                          <w:sz w:val="80"/>
                          <w:szCs w:val="80"/>
                        </w:rPr>
                      </w:pPr>
                      <w:r w:rsidRPr="00ED5E49">
                        <w:rPr>
                          <w:rFonts w:ascii="Calibri Light" w:hAnsi="Calibri Light" w:cs="Calibri Light"/>
                          <w:sz w:val="80"/>
                          <w:szCs w:val="80"/>
                        </w:rPr>
                        <w:t>TDK Tréning</w:t>
                      </w:r>
                    </w:p>
                    <w:p w14:paraId="3A47A6D9" w14:textId="5D8B966A" w:rsidR="00873417" w:rsidRPr="004D4A23" w:rsidRDefault="004D4A23" w:rsidP="0016282D">
                      <w:pPr>
                        <w:pStyle w:val="Cm"/>
                        <w:rPr>
                          <w:rFonts w:ascii="Calibri Light" w:hAnsi="Calibri Light" w:cs="Calibri Light"/>
                          <w:sz w:val="52"/>
                          <w:szCs w:val="80"/>
                        </w:rPr>
                      </w:pPr>
                      <w:r w:rsidRPr="004D4A23">
                        <w:rPr>
                          <w:rFonts w:ascii="Calibri Light" w:hAnsi="Calibri Light" w:cs="Calibri Light"/>
                          <w:sz w:val="52"/>
                          <w:szCs w:val="80"/>
                        </w:rPr>
                        <w:t>Tavaszi modul</w:t>
                      </w:r>
                    </w:p>
                    <w:p w14:paraId="672A6659" w14:textId="77777777" w:rsidR="00873417" w:rsidRPr="00ED5E49" w:rsidRDefault="00873417" w:rsidP="00873417">
                      <w:pPr>
                        <w:jc w:val="center"/>
                        <w:rPr>
                          <w:rFonts w:ascii="Calibri Light" w:eastAsia="Candara" w:hAnsi="Calibri Light" w:cs="Calibri Light"/>
                          <w:b/>
                          <w:caps/>
                          <w:color w:val="FFFFFF" w:themeColor="background1"/>
                          <w:sz w:val="2"/>
                          <w:szCs w:val="64"/>
                        </w:rPr>
                      </w:pPr>
                    </w:p>
                    <w:p w14:paraId="41018ABC" w14:textId="6270A7BD" w:rsidR="00E94C13" w:rsidRPr="004D4A23" w:rsidRDefault="00E94C13" w:rsidP="0016282D">
                      <w:pPr>
                        <w:pStyle w:val="Alcm"/>
                        <w:rPr>
                          <w:rFonts w:ascii="Calibri Light" w:hAnsi="Calibri Light" w:cs="Calibri Light"/>
                          <w:sz w:val="44"/>
                        </w:rPr>
                      </w:pPr>
                      <w:r w:rsidRPr="004D4A23">
                        <w:rPr>
                          <w:rFonts w:ascii="Calibri Light" w:hAnsi="Calibri Light" w:cs="Calibri Light"/>
                          <w:sz w:val="44"/>
                        </w:rPr>
                        <w:t xml:space="preserve">nem csak </w:t>
                      </w:r>
                    </w:p>
                    <w:p w14:paraId="268ECD5A" w14:textId="42D27D98" w:rsidR="00873417" w:rsidRPr="004D4A23" w:rsidRDefault="00E94C13" w:rsidP="0016282D">
                      <w:pPr>
                        <w:pStyle w:val="Alcm"/>
                        <w:rPr>
                          <w:rFonts w:ascii="Calibri Light" w:hAnsi="Calibri Light" w:cs="Calibri Light"/>
                          <w:sz w:val="44"/>
                        </w:rPr>
                      </w:pPr>
                      <w:r w:rsidRPr="004D4A23">
                        <w:rPr>
                          <w:rFonts w:ascii="Calibri Light" w:hAnsi="Calibri Light" w:cs="Calibri Light"/>
                          <w:sz w:val="44"/>
                        </w:rPr>
                        <w:t>TDK-zóknak</w:t>
                      </w:r>
                    </w:p>
                    <w:p w14:paraId="4BC5A935" w14:textId="77777777" w:rsidR="00374F5F" w:rsidRPr="00ED5E49" w:rsidRDefault="00374F5F" w:rsidP="00374F5F">
                      <w:pPr>
                        <w:jc w:val="center"/>
                        <w:rPr>
                          <w:rFonts w:ascii="Calibri Light" w:hAnsi="Calibri Light" w:cs="Calibri Light"/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ED5E49">
                        <w:rPr>
                          <w:rFonts w:ascii="Calibri Light" w:hAnsi="Calibri Light" w:cs="Calibri Light"/>
                          <w:color w:val="FFFFFF" w:themeColor="background1"/>
                          <w:spacing w:val="30"/>
                          <w:sz w:val="28"/>
                          <w:szCs w:val="28"/>
                          <w:lang w:bidi="hu"/>
                        </w:rPr>
                        <w:t>-------------------------------------</w:t>
                      </w:r>
                    </w:p>
                    <w:p w14:paraId="7DC7DF85" w14:textId="1B3DA58A" w:rsidR="00873417" w:rsidRPr="00ED5E49" w:rsidRDefault="004D4A23" w:rsidP="00E94C13">
                      <w:pPr>
                        <w:pStyle w:val="Dtum"/>
                        <w:rPr>
                          <w:rFonts w:ascii="Calibri Light" w:hAnsi="Calibri Light" w:cs="Calibri Light"/>
                        </w:rPr>
                      </w:pPr>
                      <w:r>
                        <w:rPr>
                          <w:rFonts w:ascii="Calibri Light" w:hAnsi="Calibri Light" w:cs="Calibri Light"/>
                        </w:rPr>
                        <w:t>2022. február 16-tól</w:t>
                      </w:r>
                    </w:p>
                    <w:p w14:paraId="0A37501D" w14:textId="77777777" w:rsidR="00873417" w:rsidRPr="00ED5E49" w:rsidRDefault="00873417" w:rsidP="0016282D">
                      <w:pPr>
                        <w:pStyle w:val="Helyszn"/>
                        <w:rPr>
                          <w:rFonts w:ascii="Calibri Light" w:hAnsi="Calibri Light" w:cs="Calibri Light"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A1F33" w:rsidRPr="008A1F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u-HU"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7A0C8" wp14:editId="47AA38EE">
                <wp:simplePos x="0" y="0"/>
                <wp:positionH relativeFrom="column">
                  <wp:posOffset>248920</wp:posOffset>
                </wp:positionH>
                <wp:positionV relativeFrom="paragraph">
                  <wp:posOffset>-5080</wp:posOffset>
                </wp:positionV>
                <wp:extent cx="7162800" cy="4419600"/>
                <wp:effectExtent l="0" t="0" r="19050" b="19050"/>
                <wp:wrapNone/>
                <wp:docPr id="13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44196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6017A" id="Téglalap 6" o:spid="_x0000_s1026" style="position:absolute;margin-left:19.6pt;margin-top:-.4pt;width:564pt;height:3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" fillcolor="#d8b028 [3206]" strokecolor="#573448 [1607]" strokeweight="1.25pt"/>
            </w:pict>
          </mc:Fallback>
        </mc:AlternateContent>
      </w:r>
      <w:r w:rsidR="008A1F33" w:rsidRPr="008A1F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54FE9" wp14:editId="445786B2">
                <wp:simplePos x="0" y="0"/>
                <wp:positionH relativeFrom="column">
                  <wp:posOffset>896620</wp:posOffset>
                </wp:positionH>
                <wp:positionV relativeFrom="paragraph">
                  <wp:posOffset>2865120</wp:posOffset>
                </wp:positionV>
                <wp:extent cx="5372100" cy="1192530"/>
                <wp:effectExtent l="0" t="0" r="0" b="0"/>
                <wp:wrapNone/>
                <wp:docPr id="3" name="Alcím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72100" cy="119253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DA8974C">
              <v:rect id="Alcím 2" style="position:absolute;margin-left:70.6pt;margin-top:225.6pt;width:423pt;height:9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w14:anchorId="262B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">
                <v:path arrowok="t"/>
                <o:lock v:ext="edit" grouping="t"/>
              </v:rect>
            </w:pict>
          </mc:Fallback>
        </mc:AlternateContent>
      </w:r>
      <w:r w:rsidR="008A1F33" w:rsidRPr="008A1F3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7F90E" wp14:editId="2D7A4E9A">
                <wp:simplePos x="0" y="0"/>
                <wp:positionH relativeFrom="column">
                  <wp:posOffset>637540</wp:posOffset>
                </wp:positionH>
                <wp:positionV relativeFrom="paragraph">
                  <wp:posOffset>401320</wp:posOffset>
                </wp:positionV>
                <wp:extent cx="6088380" cy="1720756"/>
                <wp:effectExtent l="0" t="0" r="0" b="0"/>
                <wp:wrapNone/>
                <wp:docPr id="12" name="Cím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088380" cy="1720756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2C0C02F">
              <v:rect id="Cím 1" style="position:absolute;margin-left:50.2pt;margin-top:31.6pt;width:479.4pt;height:1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6" filled="f" stroked="f" w14:anchorId="56BB81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">
                <v:path arrowok="t"/>
                <o:lock v:ext="edit" grouping="t"/>
              </v:rect>
            </w:pict>
          </mc:Fallback>
        </mc:AlternateContent>
      </w:r>
      <w:r w:rsidR="008A1F33" w:rsidRPr="008A1F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12586" w:type="dxa"/>
        <w:tblLayout w:type="fixed"/>
        <w:tblLook w:val="0600" w:firstRow="0" w:lastRow="0" w:firstColumn="0" w:lastColumn="0" w:noHBand="1" w:noVBand="1"/>
        <w:tblDescription w:val="Elrendezéstáblázat"/>
      </w:tblPr>
      <w:tblGrid>
        <w:gridCol w:w="6293"/>
        <w:gridCol w:w="6293"/>
      </w:tblGrid>
      <w:tr w:rsidR="00A846B1" w:rsidRPr="00ED5E49" w14:paraId="3938EC6A" w14:textId="7B582527" w:rsidTr="005854FF">
        <w:trPr>
          <w:trHeight w:val="4332"/>
        </w:trPr>
        <w:tc>
          <w:tcPr>
            <w:tcW w:w="6293" w:type="dxa"/>
            <w:vAlign w:val="bottom"/>
          </w:tcPr>
          <w:p w14:paraId="3C6D4BEF" w14:textId="77777777" w:rsidR="005854FF" w:rsidRDefault="005854FF" w:rsidP="00A846B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Cs w:val="26"/>
              </w:rPr>
            </w:pPr>
          </w:p>
          <w:p w14:paraId="6C054FE1" w14:textId="57F3BB82" w:rsidR="00A846B1" w:rsidRPr="00A846B1" w:rsidRDefault="00A846B1" w:rsidP="00A846B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Cs w:val="26"/>
                <w:lang w:val="en-US"/>
              </w:rPr>
            </w:pPr>
            <w:r w:rsidRPr="00A846B1">
              <w:rPr>
                <w:rStyle w:val="normaltextrun"/>
                <w:rFonts w:ascii="Calibri Light" w:hAnsi="Calibri Light" w:cs="Calibri Light"/>
                <w:b/>
                <w:bCs/>
                <w:szCs w:val="26"/>
              </w:rPr>
              <w:t>Neked ajánljuk a képzést, ha:</w:t>
            </w:r>
          </w:p>
          <w:p w14:paraId="3A5C0E2D" w14:textId="40CB0830" w:rsidR="00A846B1" w:rsidRPr="00A846B1" w:rsidRDefault="00A846B1" w:rsidP="00A846B1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rPr>
                <w:rStyle w:val="normaltextrun"/>
                <w:rFonts w:ascii="Calibri Light" w:eastAsia="Calibri Light" w:hAnsi="Calibri Light" w:cs="Calibri Light"/>
                <w:b/>
                <w:bCs/>
                <w:szCs w:val="26"/>
              </w:rPr>
            </w:pPr>
            <w:r w:rsidRPr="00A846B1">
              <w:rPr>
                <w:rStyle w:val="normaltextrun"/>
                <w:rFonts w:ascii="Calibri Light" w:hAnsi="Calibri Light" w:cs="Calibri Light"/>
                <w:szCs w:val="26"/>
              </w:rPr>
              <w:t>Bár</w:t>
            </w:r>
            <w:r w:rsidR="002F741B">
              <w:rPr>
                <w:rStyle w:val="normaltextrun"/>
                <w:rFonts w:ascii="Calibri Light" w:hAnsi="Calibri Light" w:cs="Calibri Light"/>
                <w:szCs w:val="26"/>
              </w:rPr>
              <w:t>c</w:t>
            </w:r>
            <w:r w:rsidRPr="00A846B1">
              <w:rPr>
                <w:rStyle w:val="normaltextrun"/>
                <w:rFonts w:ascii="Calibri Light" w:hAnsi="Calibri Light" w:cs="Calibri Light"/>
                <w:szCs w:val="26"/>
              </w:rPr>
              <w:t>zis BA-s vagy MA-s hallgató vagy</w:t>
            </w:r>
          </w:p>
          <w:p w14:paraId="7A3DE28E" w14:textId="4281F653" w:rsidR="00A846B1" w:rsidRPr="00A846B1" w:rsidRDefault="00A846B1" w:rsidP="00A846B1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szCs w:val="26"/>
                <w:lang w:val="en-US"/>
              </w:rPr>
            </w:pPr>
            <w:r w:rsidRPr="00A846B1">
              <w:rPr>
                <w:rStyle w:val="normaltextrun"/>
                <w:rFonts w:ascii="Calibri Light" w:hAnsi="Calibri Light" w:cs="Calibri Light"/>
                <w:szCs w:val="26"/>
              </w:rPr>
              <w:t>van olyan téged érdeklő téma, amiben szeretnél tudományos igénnyel elmélyülni</w:t>
            </w:r>
            <w:r w:rsidRPr="00A846B1">
              <w:rPr>
                <w:rStyle w:val="eop"/>
                <w:rFonts w:ascii="Calibri Light" w:eastAsia="Candara" w:hAnsi="Calibri Light" w:cs="Calibri Light"/>
                <w:szCs w:val="26"/>
                <w:lang w:val="en-US"/>
              </w:rPr>
              <w:t> </w:t>
            </w:r>
          </w:p>
          <w:p w14:paraId="57CA5987" w14:textId="2B598E29" w:rsidR="00A846B1" w:rsidRPr="00A846B1" w:rsidRDefault="00A846B1" w:rsidP="00A846B1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szCs w:val="26"/>
                <w:lang w:val="en-US"/>
              </w:rPr>
            </w:pPr>
            <w:r w:rsidRPr="00A846B1">
              <w:rPr>
                <w:rStyle w:val="normaltextrun"/>
                <w:rFonts w:ascii="Calibri Light" w:hAnsi="Calibri Light" w:cs="Calibri Light"/>
                <w:szCs w:val="26"/>
              </w:rPr>
              <w:t>érdeklődsz a TDK iránt</w:t>
            </w:r>
            <w:r w:rsidRPr="00A846B1">
              <w:rPr>
                <w:rStyle w:val="eop"/>
                <w:rFonts w:ascii="Calibri Light" w:eastAsia="Candara" w:hAnsi="Calibri Light" w:cs="Calibri Light"/>
                <w:szCs w:val="26"/>
                <w:lang w:val="en-US"/>
              </w:rPr>
              <w:t> </w:t>
            </w:r>
          </w:p>
          <w:p w14:paraId="663C03F5" w14:textId="6A984D62" w:rsidR="00A846B1" w:rsidRPr="00A846B1" w:rsidRDefault="00A846B1" w:rsidP="00A846B1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szCs w:val="26"/>
                <w:lang w:val="en-US"/>
              </w:rPr>
            </w:pPr>
            <w:r w:rsidRPr="00A846B1">
              <w:rPr>
                <w:rStyle w:val="normaltextrun"/>
                <w:rFonts w:ascii="Calibri Light" w:hAnsi="Calibri Light" w:cs="Calibri Light"/>
                <w:szCs w:val="26"/>
              </w:rPr>
              <w:t>már belevágtál a TDK-ba és szeretnél egy jó dolgozatot írni</w:t>
            </w:r>
            <w:r w:rsidRPr="00A846B1">
              <w:rPr>
                <w:rStyle w:val="eop"/>
                <w:rFonts w:ascii="Calibri Light" w:eastAsia="Candara" w:hAnsi="Calibri Light" w:cs="Calibri Light"/>
                <w:szCs w:val="26"/>
                <w:lang w:val="en-US"/>
              </w:rPr>
              <w:t> </w:t>
            </w:r>
          </w:p>
          <w:p w14:paraId="72E20B59" w14:textId="6C3D7AC8" w:rsidR="00A846B1" w:rsidRPr="00A846B1" w:rsidRDefault="00A846B1" w:rsidP="00A846B1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Cs w:val="26"/>
                <w:lang w:val="en-US"/>
              </w:rPr>
            </w:pPr>
            <w:r w:rsidRPr="00A846B1">
              <w:rPr>
                <w:rStyle w:val="normaltextrun"/>
                <w:rFonts w:ascii="Calibri Light" w:hAnsi="Calibri Light" w:cs="Calibri Light"/>
                <w:szCs w:val="26"/>
              </w:rPr>
              <w:t>érdekel a tudományos kutatás és a kutatói életpálya</w:t>
            </w:r>
            <w:r w:rsidRPr="00A846B1">
              <w:rPr>
                <w:rStyle w:val="eop"/>
                <w:rFonts w:ascii="Calibri Light" w:eastAsia="Candara" w:hAnsi="Calibri Light" w:cs="Calibri Light"/>
                <w:szCs w:val="26"/>
                <w:lang w:val="en-US"/>
              </w:rPr>
              <w:t> </w:t>
            </w:r>
          </w:p>
          <w:p w14:paraId="5A39BBE3" w14:textId="64668159" w:rsidR="00A846B1" w:rsidRPr="00A846B1" w:rsidRDefault="00A846B1" w:rsidP="00A846B1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Calibri Light" w:hAnsi="Calibri Light" w:cs="Calibri Light"/>
                <w:szCs w:val="26"/>
                <w:lang w:val="en-US"/>
              </w:rPr>
            </w:pPr>
          </w:p>
          <w:p w14:paraId="25254DE6" w14:textId="204EAE82" w:rsidR="00A846B1" w:rsidRPr="00A846B1" w:rsidRDefault="00A846B1" w:rsidP="00A846B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 Light" w:hAnsi="Calibri Light" w:cs="Calibri Light"/>
                <w:szCs w:val="26"/>
              </w:rPr>
            </w:pPr>
            <w:r w:rsidRPr="00A846B1">
              <w:rPr>
                <w:rStyle w:val="normaltextrun"/>
                <w:rFonts w:ascii="Calibri Light" w:hAnsi="Calibri Light" w:cs="Calibri Light"/>
                <w:szCs w:val="26"/>
              </w:rPr>
              <w:t>A tréning 6 alkalmas és heti rendszerességgel, szerdánként 17:00-18:30 között valósul meg.</w:t>
            </w:r>
          </w:p>
          <w:p w14:paraId="72A3D3EC" w14:textId="3FEE22CE" w:rsidR="00A846B1" w:rsidRPr="00A846B1" w:rsidRDefault="00A846B1" w:rsidP="00A846B1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szCs w:val="26"/>
                <w:lang w:val="en-US"/>
              </w:rPr>
            </w:pPr>
          </w:p>
          <w:p w14:paraId="560A0312" w14:textId="2FEDAECB" w:rsidR="00FA4816" w:rsidRPr="00FA4816" w:rsidRDefault="00FA4816" w:rsidP="00A846B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szCs w:val="26"/>
              </w:rPr>
            </w:pPr>
            <w:r w:rsidRPr="00FA4816">
              <w:rPr>
                <w:rStyle w:val="normaltextrun"/>
                <w:rFonts w:ascii="Calibri Light" w:hAnsi="Calibri Light" w:cs="Calibri Light"/>
                <w:b/>
                <w:szCs w:val="26"/>
              </w:rPr>
              <w:t>Tréning regisztráció:</w:t>
            </w:r>
            <w:r>
              <w:rPr>
                <w:rStyle w:val="normaltextrun"/>
                <w:rFonts w:ascii="Calibri Light" w:hAnsi="Calibri Light" w:cs="Calibri Light"/>
                <w:b/>
                <w:szCs w:val="26"/>
              </w:rPr>
              <w:t xml:space="preserve"> </w:t>
            </w:r>
            <w:hyperlink r:id="rId12" w:history="1">
              <w:r w:rsidR="009A55CF" w:rsidRPr="00DE70EC">
                <w:rPr>
                  <w:rStyle w:val="Hiperhivatkozs"/>
                </w:rPr>
                <w:t>https://forms.gle/7W9J67nt4YRSrfPJA</w:t>
              </w:r>
            </w:hyperlink>
            <w:r w:rsidR="009A55CF">
              <w:t xml:space="preserve"> </w:t>
            </w:r>
          </w:p>
          <w:p w14:paraId="79D74AEC" w14:textId="2CD7A37A" w:rsidR="00A846B1" w:rsidRPr="00A846B1" w:rsidRDefault="00FA4816" w:rsidP="00A846B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szCs w:val="26"/>
              </w:rPr>
            </w:pPr>
            <w:r w:rsidRPr="00FA4816">
              <w:rPr>
                <w:rStyle w:val="normaltextrun"/>
                <w:rFonts w:ascii="Calibri Light" w:hAnsi="Calibri Light" w:cs="Calibri Light"/>
                <w:b/>
                <w:szCs w:val="26"/>
              </w:rPr>
              <w:t>Jelentkezési határidő</w:t>
            </w:r>
            <w:r>
              <w:rPr>
                <w:rStyle w:val="normaltextrun"/>
                <w:rFonts w:ascii="Calibri Light" w:hAnsi="Calibri Light" w:cs="Calibri Light"/>
                <w:szCs w:val="26"/>
              </w:rPr>
              <w:t xml:space="preserve">: FEBRUÁR </w:t>
            </w:r>
            <w:r w:rsidR="00A846B1" w:rsidRPr="00A846B1">
              <w:rPr>
                <w:rStyle w:val="normaltextrun"/>
                <w:rFonts w:ascii="Calibri Light" w:hAnsi="Calibri Light" w:cs="Calibri Light"/>
                <w:szCs w:val="26"/>
              </w:rPr>
              <w:t>14</w:t>
            </w:r>
            <w:r>
              <w:rPr>
                <w:rStyle w:val="normaltextrun"/>
                <w:rFonts w:ascii="Calibri Light" w:hAnsi="Calibri Light" w:cs="Calibri Light"/>
                <w:szCs w:val="26"/>
              </w:rPr>
              <w:t>. 20:00</w:t>
            </w:r>
          </w:p>
          <w:p w14:paraId="25D36F1C" w14:textId="77777777" w:rsidR="00A846B1" w:rsidRPr="005854FF" w:rsidRDefault="00A846B1" w:rsidP="00A846B1">
            <w:pPr>
              <w:pStyle w:val="paragraph"/>
              <w:spacing w:before="0" w:beforeAutospacing="0" w:after="0" w:afterAutospacing="0"/>
              <w:textAlignment w:val="baseline"/>
              <w:rPr>
                <w:lang w:val="en-US"/>
              </w:rPr>
            </w:pPr>
          </w:p>
          <w:p w14:paraId="279E93BA" w14:textId="13C2B3C4" w:rsidR="00A846B1" w:rsidRPr="008A1F33" w:rsidRDefault="00A846B1" w:rsidP="00A846B1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hAnsi="Calibri Light" w:cs="Calibri Light"/>
                <w:sz w:val="18"/>
                <w:szCs w:val="18"/>
                <w:lang w:val="en-US"/>
              </w:rPr>
            </w:pPr>
            <w:r w:rsidRPr="005854FF">
              <w:rPr>
                <w:rFonts w:ascii="Calibri Light" w:hAnsi="Calibri Light" w:cs="Calibri Light"/>
                <w:szCs w:val="26"/>
                <w:lang w:val="en-US"/>
              </w:rPr>
              <w:t xml:space="preserve">Bármilyen tréninggel </w:t>
            </w:r>
            <w:proofErr w:type="spellStart"/>
            <w:r w:rsidRPr="005854FF">
              <w:rPr>
                <w:rFonts w:ascii="Calibri Light" w:hAnsi="Calibri Light" w:cs="Calibri Light"/>
                <w:szCs w:val="26"/>
                <w:lang w:val="en-US"/>
              </w:rPr>
              <w:t>kapcsolatos</w:t>
            </w:r>
            <w:proofErr w:type="spellEnd"/>
            <w:r w:rsidRPr="005854FF">
              <w:rPr>
                <w:rFonts w:ascii="Calibri Light" w:hAnsi="Calibri Light" w:cs="Calibri Light"/>
                <w:szCs w:val="26"/>
                <w:lang w:val="en-US"/>
              </w:rPr>
              <w:t xml:space="preserve"> </w:t>
            </w:r>
            <w:proofErr w:type="spellStart"/>
            <w:r w:rsidRPr="005854FF">
              <w:rPr>
                <w:rFonts w:ascii="Calibri Light" w:hAnsi="Calibri Light" w:cs="Calibri Light"/>
                <w:szCs w:val="26"/>
                <w:lang w:val="en-US"/>
              </w:rPr>
              <w:t>kérdéssel</w:t>
            </w:r>
            <w:proofErr w:type="spellEnd"/>
            <w:r w:rsidRPr="005854FF">
              <w:rPr>
                <w:rFonts w:ascii="Calibri Light" w:hAnsi="Calibri Light" w:cs="Calibri Light"/>
                <w:szCs w:val="26"/>
                <w:lang w:val="en-US"/>
              </w:rPr>
              <w:t xml:space="preserve"> </w:t>
            </w:r>
            <w:proofErr w:type="spellStart"/>
            <w:r w:rsidRPr="005854FF">
              <w:rPr>
                <w:rFonts w:ascii="Calibri Light" w:hAnsi="Calibri Light" w:cs="Calibri Light"/>
                <w:szCs w:val="26"/>
                <w:lang w:val="en-US"/>
              </w:rPr>
              <w:t>forduljatok</w:t>
            </w:r>
            <w:proofErr w:type="spellEnd"/>
            <w:r w:rsidRPr="005854FF">
              <w:rPr>
                <w:rFonts w:ascii="Calibri Light" w:hAnsi="Calibri Light" w:cs="Calibri Light"/>
                <w:szCs w:val="26"/>
                <w:lang w:val="en-US"/>
              </w:rPr>
              <w:t xml:space="preserve"> </w:t>
            </w:r>
            <w:proofErr w:type="spellStart"/>
            <w:r w:rsidRPr="005854FF">
              <w:rPr>
                <w:rFonts w:ascii="Calibri Light" w:hAnsi="Calibri Light" w:cs="Calibri Light"/>
                <w:szCs w:val="26"/>
                <w:lang w:val="en-US"/>
              </w:rPr>
              <w:t>bátr</w:t>
            </w:r>
            <w:r w:rsidR="00C00576">
              <w:rPr>
                <w:rFonts w:ascii="Calibri Light" w:hAnsi="Calibri Light" w:cs="Calibri Light"/>
                <w:szCs w:val="26"/>
                <w:lang w:val="en-US"/>
              </w:rPr>
              <w:t>an</w:t>
            </w:r>
            <w:proofErr w:type="spellEnd"/>
            <w:r w:rsidR="00C00576">
              <w:rPr>
                <w:rFonts w:ascii="Calibri Light" w:hAnsi="Calibri Light" w:cs="Calibri Light"/>
                <w:szCs w:val="26"/>
                <w:lang w:val="en-US"/>
              </w:rPr>
              <w:t xml:space="preserve"> a Kari Tudományos </w:t>
            </w:r>
            <w:proofErr w:type="spellStart"/>
            <w:r w:rsidR="00C00576">
              <w:rPr>
                <w:rFonts w:ascii="Calibri Light" w:hAnsi="Calibri Light" w:cs="Calibri Light"/>
                <w:szCs w:val="26"/>
                <w:lang w:val="en-US"/>
              </w:rPr>
              <w:t>Diákkörhöz</w:t>
            </w:r>
            <w:proofErr w:type="spellEnd"/>
            <w:r w:rsidR="00C00576">
              <w:rPr>
                <w:rFonts w:ascii="Calibri Light" w:hAnsi="Calibri Light" w:cs="Calibri Light"/>
                <w:szCs w:val="26"/>
                <w:lang w:val="en-US"/>
              </w:rPr>
              <w:t>.</w:t>
            </w:r>
            <w:bookmarkStart w:id="0" w:name="_GoBack"/>
            <w:bookmarkEnd w:id="0"/>
          </w:p>
        </w:tc>
        <w:tc>
          <w:tcPr>
            <w:tcW w:w="6293" w:type="dxa"/>
            <w:vAlign w:val="center"/>
          </w:tcPr>
          <w:p w14:paraId="31BE3588" w14:textId="1CCDB100" w:rsidR="00A846B1" w:rsidRPr="00ED5E49" w:rsidRDefault="005854FF" w:rsidP="00A846B1">
            <w:pPr>
              <w:pStyle w:val="Kapcsolattartsiadatok"/>
              <w:spacing w:after="0"/>
              <w:rPr>
                <w:rFonts w:ascii="Calibri Light" w:hAnsi="Calibri Light" w:cs="Calibri Light"/>
                <w:lang w:bidi="hu"/>
              </w:rPr>
            </w:pPr>
            <w:r w:rsidRPr="00ED5E49">
              <w:rPr>
                <w:rFonts w:ascii="Calibri Light" w:hAnsi="Calibri Light" w:cs="Calibri Light"/>
                <w:noProof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968F8A" wp14:editId="2BC6AC6E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-626745</wp:posOffset>
                      </wp:positionV>
                      <wp:extent cx="1331595" cy="3023870"/>
                      <wp:effectExtent l="0" t="7937" r="0" b="0"/>
                      <wp:wrapNone/>
                      <wp:docPr id="7" name="Nyíl: Le 1" descr="Lefelé mutató barnás dekoratív nyíl" title="Nyí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31595" cy="3023870"/>
                              </a:xfrm>
                              <a:prstGeom prst="downArrow">
                                <a:avLst>
                                  <a:gd name="adj1" fmla="val 100000"/>
                                  <a:gd name="adj2" fmla="val 14279"/>
                                </a:avLst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0AB63C" w14:textId="77777777" w:rsidR="00A846B1" w:rsidRPr="00A738CF" w:rsidRDefault="00A846B1" w:rsidP="00A846B1">
                                  <w:pPr>
                                    <w:pStyle w:val="Dtum"/>
                                    <w:rPr>
                                      <w:rFonts w:ascii="Calibri Light" w:hAnsi="Calibri Light" w:cs="Calibri Light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 Light" w:hAnsi="Calibri Light" w:cs="Calibri Light"/>
                                      <w:b/>
                                    </w:rPr>
                                    <w:t>Témáink</w:t>
                                  </w:r>
                                </w:p>
                                <w:p w14:paraId="7FFDF628" w14:textId="77777777" w:rsidR="00A846B1" w:rsidRPr="00ED5E49" w:rsidRDefault="00A846B1" w:rsidP="00A846B1">
                                  <w:pPr>
                                    <w:pStyle w:val="paragraph"/>
                                    <w:numPr>
                                      <w:ilvl w:val="0"/>
                                      <w:numId w:val="15"/>
                                    </w:numPr>
                                    <w:spacing w:before="0" w:beforeAutospacing="0" w:after="0" w:afterAutospacing="0"/>
                                    <w:ind w:left="360" w:firstLine="0"/>
                                    <w:textAlignment w:val="baseline"/>
                                    <w:rPr>
                                      <w:rFonts w:ascii="Calibri Light" w:hAnsi="Calibri Light" w:cs="Calibri Light"/>
                                      <w:szCs w:val="22"/>
                                      <w:lang w:val="en-US"/>
                                    </w:rPr>
                                  </w:pPr>
                                  <w:r w:rsidRPr="00ED5E49">
                                    <w:rPr>
                                      <w:rStyle w:val="normaltextrun"/>
                                      <w:rFonts w:ascii="Calibri Light" w:hAnsi="Calibri Light" w:cs="Calibri Light"/>
                                      <w:szCs w:val="22"/>
                                    </w:rPr>
                                    <w:t>Szakirodalom feldolgozás </w:t>
                                  </w:r>
                                </w:p>
                                <w:p w14:paraId="4CD95EFB" w14:textId="77777777" w:rsidR="00A846B1" w:rsidRPr="00ED5E49" w:rsidRDefault="00A846B1" w:rsidP="00A846B1">
                                  <w:pPr>
                                    <w:pStyle w:val="paragraph"/>
                                    <w:numPr>
                                      <w:ilvl w:val="0"/>
                                      <w:numId w:val="15"/>
                                    </w:numPr>
                                    <w:spacing w:before="0" w:beforeAutospacing="0" w:after="0" w:afterAutospacing="0"/>
                                    <w:ind w:left="360" w:firstLine="0"/>
                                    <w:textAlignment w:val="baseline"/>
                                    <w:rPr>
                                      <w:rFonts w:ascii="Calibri Light" w:hAnsi="Calibri Light" w:cs="Calibri Light"/>
                                      <w:szCs w:val="22"/>
                                      <w:lang w:val="en-US"/>
                                    </w:rPr>
                                  </w:pPr>
                                  <w:r w:rsidRPr="00ED5E49">
                                    <w:rPr>
                                      <w:rStyle w:val="normaltextrun"/>
                                      <w:rFonts w:ascii="Calibri Light" w:hAnsi="Calibri Light" w:cs="Calibri Light"/>
                                      <w:szCs w:val="22"/>
                                    </w:rPr>
                                    <w:t>Prezentációs technikák </w:t>
                                  </w:r>
                                </w:p>
                                <w:p w14:paraId="4A1DA62A" w14:textId="77777777" w:rsidR="00A846B1" w:rsidRPr="00ED5E49" w:rsidRDefault="00A846B1" w:rsidP="00A846B1">
                                  <w:pPr>
                                    <w:pStyle w:val="paragraph"/>
                                    <w:numPr>
                                      <w:ilvl w:val="0"/>
                                      <w:numId w:val="15"/>
                                    </w:numPr>
                                    <w:spacing w:before="0" w:beforeAutospacing="0" w:after="0" w:afterAutospacing="0"/>
                                    <w:ind w:left="360" w:firstLine="0"/>
                                    <w:textAlignment w:val="baseline"/>
                                    <w:rPr>
                                      <w:rFonts w:ascii="Calibri Light" w:hAnsi="Calibri Light" w:cs="Calibri Light"/>
                                      <w:szCs w:val="22"/>
                                      <w:lang w:val="en-US"/>
                                    </w:rPr>
                                  </w:pPr>
                                  <w:r w:rsidRPr="00ED5E49">
                                    <w:rPr>
                                      <w:rStyle w:val="normaltextrun"/>
                                      <w:rFonts w:ascii="Calibri Light" w:hAnsi="Calibri Light" w:cs="Calibri Light"/>
                                      <w:szCs w:val="22"/>
                                    </w:rPr>
                                    <w:t>Hogyan adjak elő az OTDK-n?</w:t>
                                  </w:r>
                                </w:p>
                                <w:p w14:paraId="6E7C7112" w14:textId="77777777" w:rsidR="00A846B1" w:rsidRPr="00ED5E49" w:rsidRDefault="00A846B1" w:rsidP="00A846B1">
                                  <w:pPr>
                                    <w:pStyle w:val="paragraph"/>
                                    <w:numPr>
                                      <w:ilvl w:val="0"/>
                                      <w:numId w:val="15"/>
                                    </w:numPr>
                                    <w:spacing w:before="0" w:beforeAutospacing="0" w:after="0" w:afterAutospacing="0"/>
                                    <w:ind w:left="360" w:firstLine="0"/>
                                    <w:textAlignment w:val="baseline"/>
                                    <w:rPr>
                                      <w:rFonts w:ascii="Calibri Light" w:hAnsi="Calibri Light" w:cs="Calibri Light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ED5E49">
                                    <w:rPr>
                                      <w:rStyle w:val="normaltextrun"/>
                                      <w:rFonts w:ascii="Calibri Light" w:hAnsi="Calibri Light" w:cs="Calibri Light"/>
                                      <w:szCs w:val="22"/>
                                    </w:rPr>
                                    <w:t>TDK, OTDK specifikus ismeretek </w:t>
                                  </w:r>
                                  <w:r w:rsidRPr="00ED5E49">
                                    <w:rPr>
                                      <w:rStyle w:val="eop"/>
                                      <w:rFonts w:ascii="Calibri Light" w:eastAsia="Candara" w:hAnsi="Calibri Light" w:cs="Calibri Light"/>
                                      <w:szCs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180000" rIns="9144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68F8A" id="_x0000_s1027" type="#_x0000_t67" alt="Cím: Nyíl – leírás: Lefelé mutató barnás dekoratív nyíl" style="position:absolute;left:0;text-align:left;margin-left:64.1pt;margin-top:-49.35pt;width:104.85pt;height:238.1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" adj="20242,0" fillcolor="#a50021 [3204]" stroked="f" strokeweight="1.25pt">
                      <v:textbox style="layout-flow:vertical;mso-layout-flow-alt:bottom-to-top" inset=",5mm,,1mm">
                        <w:txbxContent>
                          <w:p w14:paraId="520AB63C" w14:textId="77777777" w:rsidR="00A846B1" w:rsidRPr="00A738CF" w:rsidRDefault="00A846B1" w:rsidP="00A846B1">
                            <w:pPr>
                              <w:pStyle w:val="Dtum"/>
                              <w:rPr>
                                <w:rFonts w:ascii="Calibri Light" w:hAnsi="Calibri Light" w:cs="Calibri Light"/>
                                <w:b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</w:rPr>
                              <w:t>Témáink</w:t>
                            </w:r>
                          </w:p>
                          <w:p w14:paraId="7FFDF628" w14:textId="77777777" w:rsidR="00A846B1" w:rsidRPr="00ED5E49" w:rsidRDefault="00A846B1" w:rsidP="00A846B1">
                            <w:pPr>
                              <w:pStyle w:val="paragraph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 Light" w:hAnsi="Calibri Light" w:cs="Calibri Light"/>
                                <w:szCs w:val="22"/>
                                <w:lang w:val="en-US"/>
                              </w:rPr>
                            </w:pPr>
                            <w:r w:rsidRPr="00ED5E49">
                              <w:rPr>
                                <w:rStyle w:val="normaltextrun"/>
                                <w:rFonts w:ascii="Calibri Light" w:hAnsi="Calibri Light" w:cs="Calibri Light"/>
                                <w:szCs w:val="22"/>
                              </w:rPr>
                              <w:t>Szakirodalom feldolgozás </w:t>
                            </w:r>
                          </w:p>
                          <w:p w14:paraId="4CD95EFB" w14:textId="77777777" w:rsidR="00A846B1" w:rsidRPr="00ED5E49" w:rsidRDefault="00A846B1" w:rsidP="00A846B1">
                            <w:pPr>
                              <w:pStyle w:val="paragraph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 Light" w:hAnsi="Calibri Light" w:cs="Calibri Light"/>
                                <w:szCs w:val="22"/>
                                <w:lang w:val="en-US"/>
                              </w:rPr>
                            </w:pPr>
                            <w:r w:rsidRPr="00ED5E49">
                              <w:rPr>
                                <w:rStyle w:val="normaltextrun"/>
                                <w:rFonts w:ascii="Calibri Light" w:hAnsi="Calibri Light" w:cs="Calibri Light"/>
                                <w:szCs w:val="22"/>
                              </w:rPr>
                              <w:t>Prezentációs technikák </w:t>
                            </w:r>
                          </w:p>
                          <w:p w14:paraId="4A1DA62A" w14:textId="77777777" w:rsidR="00A846B1" w:rsidRPr="00ED5E49" w:rsidRDefault="00A846B1" w:rsidP="00A846B1">
                            <w:pPr>
                              <w:pStyle w:val="paragraph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 Light" w:hAnsi="Calibri Light" w:cs="Calibri Light"/>
                                <w:szCs w:val="22"/>
                                <w:lang w:val="en-US"/>
                              </w:rPr>
                            </w:pPr>
                            <w:r w:rsidRPr="00ED5E49">
                              <w:rPr>
                                <w:rStyle w:val="normaltextrun"/>
                                <w:rFonts w:ascii="Calibri Light" w:hAnsi="Calibri Light" w:cs="Calibri Light"/>
                                <w:szCs w:val="22"/>
                              </w:rPr>
                              <w:t>Hogyan adjak elő az OTDK-n?</w:t>
                            </w:r>
                          </w:p>
                          <w:p w14:paraId="6E7C7112" w14:textId="77777777" w:rsidR="00A846B1" w:rsidRPr="00ED5E49" w:rsidRDefault="00A846B1" w:rsidP="00A846B1">
                            <w:pPr>
                              <w:pStyle w:val="paragraph"/>
                              <w:numPr>
                                <w:ilvl w:val="0"/>
                                <w:numId w:val="15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D5E49">
                              <w:rPr>
                                <w:rStyle w:val="normaltextrun"/>
                                <w:rFonts w:ascii="Calibri Light" w:hAnsi="Calibri Light" w:cs="Calibri Light"/>
                                <w:szCs w:val="22"/>
                              </w:rPr>
                              <w:t>TDK, OTDK specifikus ismeretek </w:t>
                            </w:r>
                            <w:r w:rsidRPr="00ED5E49">
                              <w:rPr>
                                <w:rStyle w:val="eop"/>
                                <w:rFonts w:ascii="Calibri Light" w:eastAsia="Candara" w:hAnsi="Calibri Light" w:cs="Calibri Light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186D7B" w14:textId="77777777" w:rsidR="00A846B1" w:rsidRPr="00ED5E49" w:rsidRDefault="00A846B1" w:rsidP="00A846B1">
            <w:pPr>
              <w:pStyle w:val="Kapcsolattartsiadatok"/>
              <w:spacing w:after="120"/>
              <w:rPr>
                <w:rFonts w:ascii="Calibri Light" w:hAnsi="Calibri Light" w:cs="Calibri Light"/>
                <w:lang w:bidi="hu"/>
              </w:rPr>
            </w:pPr>
          </w:p>
          <w:p w14:paraId="692D0809" w14:textId="77777777" w:rsidR="00A846B1" w:rsidRPr="00ED5E49" w:rsidRDefault="00A846B1" w:rsidP="00A846B1">
            <w:pPr>
              <w:pStyle w:val="Kapcsolattartsiadatok"/>
              <w:spacing w:after="120"/>
              <w:rPr>
                <w:rFonts w:ascii="Calibri Light" w:hAnsi="Calibri Light" w:cs="Calibri Light"/>
                <w:lang w:bidi="hu"/>
              </w:rPr>
            </w:pPr>
          </w:p>
          <w:p w14:paraId="7F9A20E0" w14:textId="77777777" w:rsidR="00A846B1" w:rsidRPr="00ED5E49" w:rsidRDefault="00A846B1" w:rsidP="00A846B1">
            <w:pPr>
              <w:pStyle w:val="Kapcsolattartsiadatok"/>
              <w:spacing w:after="120"/>
              <w:rPr>
                <w:rFonts w:ascii="Calibri Light" w:hAnsi="Calibri Light" w:cs="Calibri Light"/>
                <w:lang w:bidi="hu"/>
              </w:rPr>
            </w:pPr>
          </w:p>
          <w:p w14:paraId="56EC28E2" w14:textId="77777777" w:rsidR="00A846B1" w:rsidRPr="00ED5E49" w:rsidRDefault="00A846B1" w:rsidP="00A846B1">
            <w:pPr>
              <w:pStyle w:val="Kapcsolattartsiadatok"/>
              <w:spacing w:after="120"/>
              <w:rPr>
                <w:rFonts w:ascii="Calibri Light" w:hAnsi="Calibri Light" w:cs="Calibri Light"/>
                <w:lang w:bidi="hu"/>
              </w:rPr>
            </w:pPr>
          </w:p>
          <w:p w14:paraId="3CE95B84" w14:textId="77777777" w:rsidR="00A846B1" w:rsidRPr="00ED5E49" w:rsidRDefault="00A846B1" w:rsidP="00A846B1">
            <w:pPr>
              <w:pStyle w:val="Kapcsolattartsiadatok"/>
              <w:spacing w:after="120"/>
              <w:rPr>
                <w:rFonts w:ascii="Calibri Light" w:hAnsi="Calibri Light" w:cs="Calibri Light"/>
                <w:lang w:bidi="hu"/>
              </w:rPr>
            </w:pPr>
          </w:p>
          <w:p w14:paraId="5F68A2A1" w14:textId="77777777" w:rsidR="00A846B1" w:rsidRPr="00ED5E49" w:rsidRDefault="00A846B1" w:rsidP="00A846B1">
            <w:pPr>
              <w:pStyle w:val="Kapcsolattartsiadatok"/>
              <w:spacing w:after="120"/>
              <w:jc w:val="center"/>
              <w:rPr>
                <w:rFonts w:ascii="Calibri Light" w:hAnsi="Calibri Light" w:cs="Calibri Light"/>
                <w:lang w:bidi="hu"/>
              </w:rPr>
            </w:pPr>
          </w:p>
          <w:p w14:paraId="4C33E5DC" w14:textId="77777777" w:rsidR="00A846B1" w:rsidRPr="00ED5E49" w:rsidRDefault="00A846B1" w:rsidP="00A846B1">
            <w:pPr>
              <w:pStyle w:val="Kapcsolattartsiadatok"/>
              <w:spacing w:after="360"/>
              <w:rPr>
                <w:rFonts w:ascii="Calibri Light" w:hAnsi="Calibri Light" w:cs="Calibri Light"/>
                <w:lang w:bidi="hu"/>
              </w:rPr>
            </w:pPr>
          </w:p>
          <w:p w14:paraId="7D0A6A22" w14:textId="77777777" w:rsidR="00C00576" w:rsidRDefault="00C00576" w:rsidP="005854F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</w:pPr>
          </w:p>
          <w:p w14:paraId="14DC1E17" w14:textId="77777777" w:rsidR="00C00576" w:rsidRDefault="00C00576" w:rsidP="005854F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</w:pPr>
          </w:p>
          <w:p w14:paraId="794EF29E" w14:textId="77777777" w:rsidR="00C00576" w:rsidRDefault="00C00576" w:rsidP="005854F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</w:pPr>
          </w:p>
          <w:p w14:paraId="7D4EF8CA" w14:textId="45B2D981" w:rsidR="00A846B1" w:rsidRPr="00ED5E49" w:rsidRDefault="00A846B1" w:rsidP="005854F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</w:pPr>
            <w:r w:rsidRPr="00ED5E49"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  <w:t>Berencsi Andrea (</w:t>
            </w:r>
            <w:hyperlink r:id="rId13" w:history="1">
              <w:r w:rsidRPr="00ED5E49">
                <w:rPr>
                  <w:rStyle w:val="Hiperhivatkozs"/>
                  <w:rFonts w:ascii="Calibri Light" w:eastAsiaTheme="minorHAnsi" w:hAnsi="Calibri Light" w:cs="Calibri Light"/>
                  <w:b/>
                  <w:szCs w:val="21"/>
                  <w:lang w:val="hu" w:eastAsia="ja-JP" w:bidi="hu"/>
                </w:rPr>
                <w:t>berencsi.andrea@barczi.elte.hu</w:t>
              </w:r>
            </w:hyperlink>
            <w:r w:rsidRPr="00ED5E49"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  <w:t>)</w:t>
            </w:r>
          </w:p>
          <w:p w14:paraId="204E7CEE" w14:textId="18A1E4F9" w:rsidR="00A846B1" w:rsidRPr="00ED5E49" w:rsidRDefault="00A846B1" w:rsidP="005854F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</w:pPr>
            <w:r w:rsidRPr="00ED5E49"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  <w:t>Kondor Zsuzsa (</w:t>
            </w:r>
            <w:hyperlink r:id="rId14" w:history="1">
              <w:r w:rsidRPr="00ED5E49">
                <w:rPr>
                  <w:rStyle w:val="Hiperhivatkozs"/>
                  <w:rFonts w:ascii="Calibri Light" w:eastAsiaTheme="minorHAnsi" w:hAnsi="Calibri Light" w:cs="Calibri Light"/>
                  <w:b/>
                  <w:szCs w:val="21"/>
                  <w:lang w:val="hu" w:eastAsia="ja-JP" w:bidi="hu"/>
                </w:rPr>
                <w:t>kondor.zsuzsa@barczi.elte.hu</w:t>
              </w:r>
            </w:hyperlink>
            <w:r w:rsidRPr="00ED5E49"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  <w:t>)</w:t>
            </w:r>
          </w:p>
          <w:p w14:paraId="7F963C08" w14:textId="7E1B68F6" w:rsidR="00A846B1" w:rsidRPr="00A846B1" w:rsidRDefault="00A846B1" w:rsidP="00A846B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 Light" w:hAnsi="Calibri Light" w:cs="Calibri Light"/>
                <w:b/>
                <w:bCs/>
                <w:szCs w:val="26"/>
              </w:rPr>
            </w:pPr>
            <w:r w:rsidRPr="00ED5E49">
              <w:rPr>
                <w:rFonts w:ascii="Calibri Light" w:eastAsiaTheme="minorHAnsi" w:hAnsi="Calibri Light" w:cs="Calibri Light"/>
                <w:b/>
                <w:color w:val="A50021" w:themeColor="accent1"/>
                <w:szCs w:val="21"/>
                <w:lang w:val="hu" w:eastAsia="ja-JP" w:bidi="hu"/>
              </w:rPr>
              <w:t>ELTE BGGYK Tudományos Diákkör</w:t>
            </w:r>
          </w:p>
        </w:tc>
      </w:tr>
    </w:tbl>
    <w:p w14:paraId="4DDBEF00" w14:textId="77777777" w:rsidR="002A068F" w:rsidRPr="00ED5E49" w:rsidRDefault="002A068F" w:rsidP="00E65B68">
      <w:pPr>
        <w:pStyle w:val="Nincstrkz"/>
        <w:spacing w:before="0"/>
        <w:ind w:left="0"/>
        <w:rPr>
          <w:rFonts w:ascii="Calibri Light" w:hAnsi="Calibri Light" w:cs="Calibri Light"/>
          <w:sz w:val="12"/>
        </w:rPr>
      </w:pPr>
    </w:p>
    <w:sectPr w:rsidR="002A068F" w:rsidRPr="00ED5E49" w:rsidSect="00702AF8">
      <w:footerReference w:type="default" r:id="rId15"/>
      <w:footerReference w:type="first" r:id="rId16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F3E41" w14:textId="77777777" w:rsidR="00101E20" w:rsidRDefault="00101E20" w:rsidP="008B0818">
      <w:r>
        <w:separator/>
      </w:r>
    </w:p>
  </w:endnote>
  <w:endnote w:type="continuationSeparator" w:id="0">
    <w:p w14:paraId="310E4EFA" w14:textId="77777777" w:rsidR="00101E20" w:rsidRDefault="00101E20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altName w:val="Californian FB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44FEDCC3" w:rsidR="009124DD" w:rsidRDefault="009124DD" w:rsidP="008B0818">
        <w:pPr>
          <w:pStyle w:val="llb"/>
        </w:pPr>
        <w:r>
          <w:rPr>
            <w:lang w:bidi="hu"/>
          </w:rPr>
          <w:fldChar w:fldCharType="begin"/>
        </w:r>
        <w:r>
          <w:rPr>
            <w:lang w:bidi="hu"/>
          </w:rPr>
          <w:instrText xml:space="preserve"> PAGE   \* MERGEFORMAT </w:instrText>
        </w:r>
        <w:r>
          <w:rPr>
            <w:lang w:bidi="hu"/>
          </w:rPr>
          <w:fldChar w:fldCharType="separate"/>
        </w:r>
        <w:r w:rsidR="00FA4816">
          <w:rPr>
            <w:noProof/>
            <w:lang w:bidi="hu"/>
          </w:rPr>
          <w:t>2</w:t>
        </w:r>
        <w:r>
          <w:rPr>
            <w:noProof/>
            <w:lang w:bidi="hu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54564" w14:textId="60B1AF0D" w:rsidR="00A846B1" w:rsidRPr="00C00576" w:rsidRDefault="00A846B1" w:rsidP="00A846B1">
    <w:pPr>
      <w:pStyle w:val="llb"/>
      <w:rPr>
        <w:sz w:val="22"/>
      </w:rPr>
    </w:pPr>
    <w:r w:rsidRPr="00C00576">
      <w:rPr>
        <w:sz w:val="22"/>
      </w:rPr>
      <w:t>A rendezvény az ELTE BGGYK “Multidiszciplináris megközelítésű Tudományos Diákköri Tehetséggondozás” című HHTDK-21-es pályázatának keretében valósul meg a Miniszterelnökség és a Nemzeti Tehetség Alap Nemzeti Tehetség Programjának támogatásával.</w:t>
    </w:r>
  </w:p>
  <w:p w14:paraId="7593D5EE" w14:textId="241C8010" w:rsidR="00A846B1" w:rsidRPr="00C00576" w:rsidRDefault="00A846B1" w:rsidP="00A846B1">
    <w:pPr>
      <w:pStyle w:val="llb"/>
      <w:rPr>
        <w:sz w:val="22"/>
      </w:rPr>
    </w:pPr>
    <w:r w:rsidRPr="00C00576">
      <w:rPr>
        <w:sz w:val="22"/>
      </w:rPr>
      <w:t xml:space="preserve">Támogatás időtartama: 2021. november-2022. Június </w:t>
    </w:r>
  </w:p>
  <w:p w14:paraId="1686A339" w14:textId="1A2DA618" w:rsidR="00A846B1" w:rsidRPr="00C00576" w:rsidRDefault="005854FF" w:rsidP="00A846B1">
    <w:pPr>
      <w:pStyle w:val="llb"/>
      <w:rPr>
        <w:sz w:val="22"/>
      </w:rPr>
    </w:pPr>
    <w:r w:rsidRPr="00C00576">
      <w:rPr>
        <w:noProof/>
        <w:sz w:val="22"/>
        <w:lang w:val="hu-HU" w:eastAsia="hu-HU"/>
      </w:rPr>
      <w:drawing>
        <wp:anchor distT="0" distB="0" distL="114300" distR="114300" simplePos="0" relativeHeight="251660288" behindDoc="1" locked="0" layoutInCell="1" allowOverlap="1" wp14:anchorId="0887B2FA" wp14:editId="7856AEB1">
          <wp:simplePos x="0" y="0"/>
          <wp:positionH relativeFrom="column">
            <wp:posOffset>62230</wp:posOffset>
          </wp:positionH>
          <wp:positionV relativeFrom="paragraph">
            <wp:posOffset>251037</wp:posOffset>
          </wp:positionV>
          <wp:extent cx="2032000" cy="787400"/>
          <wp:effectExtent l="0" t="0" r="0" b="0"/>
          <wp:wrapTight wrapText="bothSides">
            <wp:wrapPolygon edited="0">
              <wp:start x="3038" y="5226"/>
              <wp:lineTo x="2228" y="9406"/>
              <wp:lineTo x="2228" y="13065"/>
              <wp:lineTo x="3645" y="16200"/>
              <wp:lineTo x="5265" y="16200"/>
              <wp:lineTo x="18833" y="14110"/>
              <wp:lineTo x="18833" y="7316"/>
              <wp:lineTo x="5265" y="5226"/>
              <wp:lineTo x="3038" y="5226"/>
            </wp:wrapPolygon>
          </wp:wrapTight>
          <wp:docPr id="9" name="Kép 9" descr="C:\Users\Zsuzsi\AppData\Local\Microsoft\Windows\INetCache\Content.Word\elte_bggyk_fekvo_hosszu_logo_rgb_bordo-0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Zsuzsi\AppData\Local\Microsoft\Windows\INetCache\Content.Word\elte_bggyk_fekvo_hosszu_logo_rgb_bordo-01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00576">
      <w:rPr>
        <w:noProof/>
        <w:sz w:val="22"/>
        <w:lang w:val="hu-HU" w:eastAsia="hu-HU"/>
      </w:rPr>
      <w:drawing>
        <wp:anchor distT="0" distB="0" distL="114300" distR="114300" simplePos="0" relativeHeight="251658240" behindDoc="1" locked="0" layoutInCell="1" allowOverlap="1" wp14:anchorId="2787111C" wp14:editId="1D4F4E89">
          <wp:simplePos x="0" y="0"/>
          <wp:positionH relativeFrom="column">
            <wp:posOffset>5540587</wp:posOffset>
          </wp:positionH>
          <wp:positionV relativeFrom="paragraph">
            <wp:posOffset>250825</wp:posOffset>
          </wp:positionV>
          <wp:extent cx="1581785" cy="683260"/>
          <wp:effectExtent l="0" t="0" r="0" b="2540"/>
          <wp:wrapTight wrapText="bothSides">
            <wp:wrapPolygon edited="0">
              <wp:start x="0" y="0"/>
              <wp:lineTo x="0" y="21078"/>
              <wp:lineTo x="21331" y="21078"/>
              <wp:lineTo x="21331" y="0"/>
              <wp:lineTo x="0" y="0"/>
            </wp:wrapPolygon>
          </wp:wrapTight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tp_logo_color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78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46B1" w:rsidRPr="00C00576">
      <w:rPr>
        <w:sz w:val="22"/>
      </w:rPr>
      <w:t>Támogatás teljes összege: 850 000 Ft</w:t>
    </w:r>
  </w:p>
  <w:p w14:paraId="69A6B34A" w14:textId="6449A548" w:rsidR="00A846B1" w:rsidRDefault="005854FF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 wp14:anchorId="1B7D99A7" wp14:editId="7A88E5B4">
          <wp:simplePos x="0" y="0"/>
          <wp:positionH relativeFrom="column">
            <wp:posOffset>2678430</wp:posOffset>
          </wp:positionH>
          <wp:positionV relativeFrom="paragraph">
            <wp:posOffset>19473</wp:posOffset>
          </wp:positionV>
          <wp:extent cx="1769110" cy="555625"/>
          <wp:effectExtent l="0" t="0" r="2540" b="0"/>
          <wp:wrapTight wrapText="bothSides">
            <wp:wrapPolygon edited="0">
              <wp:start x="0" y="0"/>
              <wp:lineTo x="0" y="20736"/>
              <wp:lineTo x="21398" y="20736"/>
              <wp:lineTo x="21398" y="0"/>
              <wp:lineTo x="0" y="0"/>
            </wp:wrapPolygon>
          </wp:wrapTight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SFTNM_logo (2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11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7BB8C" w14:textId="77777777" w:rsidR="00101E20" w:rsidRDefault="00101E20" w:rsidP="008B0818">
      <w:r>
        <w:separator/>
      </w:r>
    </w:p>
  </w:footnote>
  <w:footnote w:type="continuationSeparator" w:id="0">
    <w:p w14:paraId="786009DA" w14:textId="77777777" w:rsidR="00101E20" w:rsidRDefault="00101E20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C62F06"/>
    <w:multiLevelType w:val="multilevel"/>
    <w:tmpl w:val="83305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%1. cikk"/>
      <w:lvlJc w:val="left"/>
      <w:pPr>
        <w:ind w:left="0" w:firstLine="0"/>
      </w:pPr>
    </w:lvl>
    <w:lvl w:ilvl="1">
      <w:start w:val="1"/>
      <w:numFmt w:val="decimalZero"/>
      <w:isLgl/>
      <w:lvlText w:val="%1.%2. szakasz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EA23587"/>
    <w:multiLevelType w:val="hybridMultilevel"/>
    <w:tmpl w:val="6FFEE6A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C9151EE"/>
    <w:multiLevelType w:val="multilevel"/>
    <w:tmpl w:val="B6849490"/>
    <w:lvl w:ilvl="0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C13"/>
    <w:rsid w:val="00010291"/>
    <w:rsid w:val="00025C71"/>
    <w:rsid w:val="00034346"/>
    <w:rsid w:val="00087178"/>
    <w:rsid w:val="000E33EA"/>
    <w:rsid w:val="00101E20"/>
    <w:rsid w:val="00114CBF"/>
    <w:rsid w:val="00134402"/>
    <w:rsid w:val="00144332"/>
    <w:rsid w:val="001570B2"/>
    <w:rsid w:val="001624C3"/>
    <w:rsid w:val="0016282D"/>
    <w:rsid w:val="00195F81"/>
    <w:rsid w:val="001A6EEA"/>
    <w:rsid w:val="001B18F7"/>
    <w:rsid w:val="00220400"/>
    <w:rsid w:val="00247D9E"/>
    <w:rsid w:val="00263075"/>
    <w:rsid w:val="002733AA"/>
    <w:rsid w:val="002A068F"/>
    <w:rsid w:val="002B049B"/>
    <w:rsid w:val="002F741B"/>
    <w:rsid w:val="00347A5B"/>
    <w:rsid w:val="00374F5F"/>
    <w:rsid w:val="00381ECC"/>
    <w:rsid w:val="0039194A"/>
    <w:rsid w:val="003D36E8"/>
    <w:rsid w:val="00406C58"/>
    <w:rsid w:val="004611DB"/>
    <w:rsid w:val="004D4A23"/>
    <w:rsid w:val="004F689B"/>
    <w:rsid w:val="00536B05"/>
    <w:rsid w:val="0054297F"/>
    <w:rsid w:val="00550892"/>
    <w:rsid w:val="005854FF"/>
    <w:rsid w:val="005940E5"/>
    <w:rsid w:val="00597C04"/>
    <w:rsid w:val="005D2D39"/>
    <w:rsid w:val="005E4E0F"/>
    <w:rsid w:val="006269ED"/>
    <w:rsid w:val="0068245E"/>
    <w:rsid w:val="00684A8A"/>
    <w:rsid w:val="0069500E"/>
    <w:rsid w:val="006967C5"/>
    <w:rsid w:val="006973C3"/>
    <w:rsid w:val="006A274F"/>
    <w:rsid w:val="006C2CF5"/>
    <w:rsid w:val="006C5B7C"/>
    <w:rsid w:val="00702AF8"/>
    <w:rsid w:val="00713F12"/>
    <w:rsid w:val="007322A5"/>
    <w:rsid w:val="00773DE1"/>
    <w:rsid w:val="007A4EDB"/>
    <w:rsid w:val="00804286"/>
    <w:rsid w:val="0083195F"/>
    <w:rsid w:val="00834305"/>
    <w:rsid w:val="008365E3"/>
    <w:rsid w:val="00873417"/>
    <w:rsid w:val="00897FB4"/>
    <w:rsid w:val="008A1F33"/>
    <w:rsid w:val="008B0818"/>
    <w:rsid w:val="00902A42"/>
    <w:rsid w:val="009124DD"/>
    <w:rsid w:val="0094423C"/>
    <w:rsid w:val="009661D9"/>
    <w:rsid w:val="00971CAF"/>
    <w:rsid w:val="00990F8E"/>
    <w:rsid w:val="009A55CF"/>
    <w:rsid w:val="009F3625"/>
    <w:rsid w:val="009F791E"/>
    <w:rsid w:val="00A12D60"/>
    <w:rsid w:val="00A738CF"/>
    <w:rsid w:val="00A846B1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00576"/>
    <w:rsid w:val="00C332F5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E65B68"/>
    <w:rsid w:val="00E94C13"/>
    <w:rsid w:val="00ED3264"/>
    <w:rsid w:val="00ED5E49"/>
    <w:rsid w:val="00F0092F"/>
    <w:rsid w:val="00F12A85"/>
    <w:rsid w:val="00F14D0E"/>
    <w:rsid w:val="00F15090"/>
    <w:rsid w:val="00F32264"/>
    <w:rsid w:val="00F43ACE"/>
    <w:rsid w:val="00FA4816"/>
    <w:rsid w:val="00FE4E28"/>
    <w:rsid w:val="043EEF21"/>
    <w:rsid w:val="09439A6D"/>
    <w:rsid w:val="2C20BC13"/>
    <w:rsid w:val="4022E41E"/>
    <w:rsid w:val="44DDD92D"/>
    <w:rsid w:val="4EF5BF58"/>
    <w:rsid w:val="5496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FA2B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hu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3195F"/>
    <w:rPr>
      <w:rFonts w:asciiTheme="minorHAnsi" w:hAnsiTheme="minorHAnsi"/>
    </w:rPr>
  </w:style>
  <w:style w:type="paragraph" w:styleId="Cmsor1">
    <w:name w:val="heading 1"/>
    <w:basedOn w:val="Norml"/>
    <w:next w:val="Norml"/>
    <w:link w:val="Cmsor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Cmsor5">
    <w:name w:val="heading 5"/>
    <w:basedOn w:val="Norml"/>
    <w:next w:val="Norml"/>
    <w:link w:val="Cmsor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CF207A"/>
    <w:rPr>
      <w:color w:val="595959" w:themeColor="text1" w:themeTint="A6"/>
    </w:rPr>
  </w:style>
  <w:style w:type="paragraph" w:styleId="Alcm">
    <w:name w:val="Subtitle"/>
    <w:basedOn w:val="Norml"/>
    <w:link w:val="Alcm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AlcmChar">
    <w:name w:val="Alcím Char"/>
    <w:basedOn w:val="Bekezdsalapbettpusa"/>
    <w:link w:val="Alcm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Cm">
    <w:name w:val="Title"/>
    <w:basedOn w:val="Norml"/>
    <w:link w:val="Cm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CmChar">
    <w:name w:val="Cím Char"/>
    <w:basedOn w:val="Bekezdsalapbettpusa"/>
    <w:link w:val="Cm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tum">
    <w:name w:val="Date"/>
    <w:basedOn w:val="Norml"/>
    <w:link w:val="D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tumChar">
    <w:name w:val="Dátum Char"/>
    <w:basedOn w:val="Bekezdsalapbettpusa"/>
    <w:link w:val="D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Idpont">
    <w:name w:val="Időpont"/>
    <w:basedOn w:val="Norm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Helyszn">
    <w:name w:val="Helyszín"/>
    <w:basedOn w:val="Norm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apcsolattartsiadatok">
    <w:name w:val="Kapcsolattartási adatok"/>
    <w:basedOn w:val="Norm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lfej">
    <w:name w:val="header"/>
    <w:basedOn w:val="Norml"/>
    <w:link w:val="lfejChar"/>
    <w:uiPriority w:val="99"/>
    <w:semiHidden/>
    <w:rsid w:val="001570B2"/>
    <w:pPr>
      <w:spacing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12A85"/>
    <w:rPr>
      <w:rFonts w:ascii="Bodoni MT" w:hAnsi="Bodoni MT"/>
      <w:sz w:val="22"/>
      <w:szCs w:val="21"/>
    </w:rPr>
  </w:style>
  <w:style w:type="paragraph" w:styleId="llb">
    <w:name w:val="footer"/>
    <w:basedOn w:val="Norml"/>
    <w:link w:val="llbChar"/>
    <w:uiPriority w:val="99"/>
    <w:rsid w:val="00E43EFE"/>
    <w:pPr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12A85"/>
    <w:rPr>
      <w:rFonts w:ascii="Bodoni MT" w:hAnsi="Bodoni MT"/>
      <w:sz w:val="22"/>
      <w:szCs w:val="21"/>
    </w:rPr>
  </w:style>
  <w:style w:type="character" w:customStyle="1" w:styleId="Cmsor1Char">
    <w:name w:val="Címsor 1 Char"/>
    <w:basedOn w:val="Bekezdsalapbettpusa"/>
    <w:link w:val="Cmsor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CF207A"/>
    <w:rPr>
      <w:i/>
      <w:iCs/>
      <w:color w:val="520010" w:themeColor="accent1" w:themeShade="80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CF207A"/>
    <w:pPr>
      <w:outlineLvl w:val="9"/>
    </w:pPr>
  </w:style>
  <w:style w:type="paragraph" w:styleId="Szvegblokk">
    <w:name w:val="Block Text"/>
    <w:basedOn w:val="Norm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iperhivatkozs">
    <w:name w:val="Hyperlink"/>
    <w:basedOn w:val="Bekezdsalapbettpusa"/>
    <w:uiPriority w:val="99"/>
    <w:unhideWhenUsed/>
    <w:rsid w:val="00CF207A"/>
    <w:rPr>
      <w:color w:val="520010" w:themeColor="accent1" w:themeShade="80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Rcsostblzat">
    <w:name w:val="Table Grid"/>
    <w:basedOn w:val="Normltblzat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1vilgos1jellszn">
    <w:name w:val="Grid Table 1 Light Accent 1"/>
    <w:basedOn w:val="Normltblzat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42jellszn">
    <w:name w:val="Grid Table 4 Accent 2"/>
    <w:basedOn w:val="Normltblzat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incstrkz">
    <w:name w:val="No Spacing"/>
    <w:uiPriority w:val="98"/>
    <w:semiHidden/>
    <w:qFormat/>
    <w:rsid w:val="00A95506"/>
    <w:pPr>
      <w:spacing w:after="0"/>
    </w:pPr>
  </w:style>
  <w:style w:type="character" w:customStyle="1" w:styleId="Cmsor8Char">
    <w:name w:val="Címsor 8 Char"/>
    <w:basedOn w:val="Bekezdsalapbettpusa"/>
    <w:link w:val="Cmsor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B123B"/>
    <w:rPr>
      <w:sz w:val="22"/>
      <w:szCs w:val="1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AB123B"/>
    <w:rPr>
      <w:sz w:val="22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AB123B"/>
    <w:rPr>
      <w:sz w:val="22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B123B"/>
    <w:rPr>
      <w:sz w:val="22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B123B"/>
    <w:rPr>
      <w:sz w:val="22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B123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B123B"/>
    <w:rPr>
      <w:b/>
      <w:bCs/>
      <w:sz w:val="22"/>
      <w:szCs w:val="20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B123B"/>
    <w:rPr>
      <w:sz w:val="22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123B"/>
    <w:rPr>
      <w:sz w:val="22"/>
      <w:szCs w:val="20"/>
    </w:rPr>
  </w:style>
  <w:style w:type="character" w:styleId="HTML-kd">
    <w:name w:val="HTML Code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billentyzet">
    <w:name w:val="HTML Keyboard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B123B"/>
    <w:rPr>
      <w:rFonts w:ascii="Consolas" w:hAnsi="Consolas"/>
      <w:sz w:val="22"/>
      <w:szCs w:val="20"/>
    </w:rPr>
  </w:style>
  <w:style w:type="character" w:styleId="HTML-rgp">
    <w:name w:val="HTML Typewriter"/>
    <w:basedOn w:val="Bekezdsalapbettpusa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szvege">
    <w:name w:val="macro"/>
    <w:link w:val="Makrszvege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AB123B"/>
    <w:rPr>
      <w:rFonts w:ascii="Consolas" w:hAnsi="Consolas"/>
      <w:sz w:val="22"/>
      <w:szCs w:val="20"/>
    </w:rPr>
  </w:style>
  <w:style w:type="paragraph" w:styleId="Csakszveg">
    <w:name w:val="Plain Text"/>
    <w:basedOn w:val="Norml"/>
    <w:link w:val="Csakszveg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Bevezets">
    <w:name w:val="Bevezetés"/>
    <w:basedOn w:val="Norm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customStyle="1" w:styleId="paragraph">
    <w:name w:val="paragraph"/>
    <w:basedOn w:val="Norml"/>
    <w:rsid w:val="00E94C13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lang w:val="hu-HU" w:eastAsia="hu-HU"/>
    </w:rPr>
  </w:style>
  <w:style w:type="character" w:customStyle="1" w:styleId="normaltextrun">
    <w:name w:val="normaltextrun"/>
    <w:basedOn w:val="Bekezdsalapbettpusa"/>
    <w:rsid w:val="00E94C13"/>
  </w:style>
  <w:style w:type="character" w:customStyle="1" w:styleId="eop">
    <w:name w:val="eop"/>
    <w:basedOn w:val="Bekezdsalapbettpusa"/>
    <w:rsid w:val="00E9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rencsi.andrea@barczi.elte.h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gle/7W9J67nt4YRSrfPJ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ondor.zsuzsa@barczi.elte.h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AppData\Roaming\Microsoft\Templates\Eleg&#225;ns%20tavaszi%20sz&#243;r&#243;lap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f0bc077c-31a0-465a-8ea1-f8fa9aa75e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860ED7BA75A784CA363161CF02A72CE" ma:contentTypeVersion="10" ma:contentTypeDescription="Új dokumentum létrehozása." ma:contentTypeScope="" ma:versionID="2d2e74ee44740e761878b691c9ad4a5d">
  <xsd:schema xmlns:xsd="http://www.w3.org/2001/XMLSchema" xmlns:xs="http://www.w3.org/2001/XMLSchema" xmlns:p="http://schemas.microsoft.com/office/2006/metadata/properties" xmlns:ns2="f0bc077c-31a0-465a-8ea1-f8fa9aa75eb0" xmlns:ns3="64101c70-265b-4b27-849c-86a0fdc759c3" targetNamespace="http://schemas.microsoft.com/office/2006/metadata/properties" ma:root="true" ma:fieldsID="5d1761a2c611661e33c687e1d722db9d" ns2:_="" ns3:_="">
    <xsd:import namespace="f0bc077c-31a0-465a-8ea1-f8fa9aa75eb0"/>
    <xsd:import namespace="64101c70-265b-4b27-849c-86a0fdc75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c077c-31a0-465a-8ea1-f8fa9aa75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01c70-265b-4b27-849c-86a0fdc759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f0bc077c-31a0-465a-8ea1-f8fa9aa75eb0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D9DE72-2C91-4DC7-9287-B8796FD0C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bc077c-31a0-465a-8ea1-f8fa9aa75eb0"/>
    <ds:schemaRef ds:uri="64101c70-265b-4b27-849c-86a0fdc75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464103-12CF-4B44-B18F-FA04ADAE4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Elegáns tavaszi szórólap</Template>
  <TotalTime>0</TotalTime>
  <Pages>1</Pages>
  <Words>110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2021-10-22T10:16:00Z</dcterms:created>
  <dcterms:modified xsi:type="dcterms:W3CDTF">2022-01-09T23:00:00Z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0x0101003860ED7BA75A784CA363161CF02A72CE</vt:lpwstr>
  </property>
</Properties>
</file>